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4B9" w:rsidRPr="00BA6CA0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sz w:val="72"/>
          <w:szCs w:val="24"/>
          <w:lang w:eastAsia="en-US"/>
        </w:rPr>
      </w:pPr>
      <w:r w:rsidRPr="00BA6CA0">
        <w:rPr>
          <w:rFonts w:asciiTheme="minorHAnsi" w:hAnsiTheme="minorHAnsi" w:cstheme="minorHAnsi"/>
          <w:b/>
          <w:sz w:val="72"/>
          <w:szCs w:val="24"/>
          <w:lang w:eastAsia="en-US"/>
        </w:rPr>
        <w:t xml:space="preserve">Kreuzweg mit </w:t>
      </w:r>
      <w:r w:rsidR="00F95E61" w:rsidRPr="00BA6CA0">
        <w:rPr>
          <w:rFonts w:asciiTheme="minorHAnsi" w:hAnsiTheme="minorHAnsi" w:cstheme="minorHAnsi"/>
          <w:b/>
          <w:sz w:val="72"/>
          <w:szCs w:val="24"/>
          <w:lang w:eastAsia="en-US"/>
        </w:rPr>
        <w:t>biblischen Frauen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52"/>
          <w:szCs w:val="24"/>
          <w:lang w:eastAsia="en-US"/>
        </w:rPr>
      </w:pPr>
    </w:p>
    <w:p w:rsid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52"/>
          <w:szCs w:val="24"/>
          <w:lang w:eastAsia="en-US"/>
        </w:rPr>
      </w:pPr>
      <w:r w:rsidRPr="00F95E61">
        <w:rPr>
          <w:rFonts w:asciiTheme="minorHAnsi" w:hAnsiTheme="minorHAnsi" w:cstheme="minorHAnsi"/>
          <w:sz w:val="52"/>
          <w:szCs w:val="24"/>
          <w:lang w:eastAsia="en-US"/>
        </w:rPr>
        <w:t>„FRAUEN STÄRKEN MICH</w:t>
      </w:r>
      <w:r w:rsidR="00F95E61">
        <w:rPr>
          <w:rFonts w:asciiTheme="minorHAnsi" w:hAnsiTheme="minorHAnsi" w:cstheme="minorHAnsi"/>
          <w:sz w:val="52"/>
          <w:szCs w:val="24"/>
          <w:lang w:eastAsia="en-US"/>
        </w:rPr>
        <w:t xml:space="preserve"> </w:t>
      </w:r>
    </w:p>
    <w:p w:rsidR="002F24B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52"/>
          <w:szCs w:val="24"/>
          <w:lang w:eastAsia="en-US"/>
        </w:rPr>
      </w:pPr>
      <w:r w:rsidRPr="00F95E61">
        <w:rPr>
          <w:rFonts w:asciiTheme="minorHAnsi" w:hAnsiTheme="minorHAnsi" w:cstheme="minorHAnsi"/>
          <w:sz w:val="52"/>
          <w:szCs w:val="24"/>
          <w:lang w:eastAsia="en-US"/>
        </w:rPr>
        <w:t>AUF MEINEM LEBENSWEG“</w:t>
      </w:r>
    </w:p>
    <w:p w:rsidR="00836486" w:rsidRDefault="00836486" w:rsidP="002F24B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52"/>
          <w:szCs w:val="24"/>
          <w:lang w:eastAsia="en-US"/>
        </w:rPr>
      </w:pPr>
    </w:p>
    <w:p w:rsidR="00836486" w:rsidRPr="00F95E61" w:rsidRDefault="00BA6CA0" w:rsidP="008364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>
        <w:rPr>
          <w:rFonts w:asciiTheme="majorHAnsi" w:hAnsiTheme="majorHAnsi" w:cs="MicrosoftTaiLe"/>
          <w:sz w:val="24"/>
          <w:szCs w:val="24"/>
          <w:lang w:eastAsia="en-US"/>
        </w:rPr>
        <w:t xml:space="preserve">Die Bibel erzählt von Frauen, die </w:t>
      </w:r>
      <w:r w:rsidR="00836486"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Jesus Christus auf </w:t>
      </w:r>
      <w:r w:rsidR="00836486">
        <w:rPr>
          <w:rFonts w:asciiTheme="majorHAnsi" w:hAnsiTheme="majorHAnsi" w:cs="MicrosoftTaiLe"/>
          <w:sz w:val="24"/>
          <w:szCs w:val="24"/>
          <w:lang w:eastAsia="en-US"/>
        </w:rPr>
        <w:t>seinem Kreuzw</w:t>
      </w:r>
      <w:r w:rsidR="00836486" w:rsidRPr="00F95E61">
        <w:rPr>
          <w:rFonts w:asciiTheme="majorHAnsi" w:hAnsiTheme="majorHAnsi" w:cs="MicrosoftTaiLe"/>
          <w:sz w:val="24"/>
          <w:szCs w:val="24"/>
          <w:lang w:eastAsia="en-US"/>
        </w:rPr>
        <w:t>eg begleitet</w:t>
      </w:r>
      <w:r>
        <w:rPr>
          <w:rFonts w:asciiTheme="majorHAnsi" w:hAnsiTheme="majorHAnsi" w:cs="MicrosoftTaiLe"/>
          <w:sz w:val="24"/>
          <w:szCs w:val="24"/>
          <w:lang w:eastAsia="en-US"/>
        </w:rPr>
        <w:t xml:space="preserve"> haben</w:t>
      </w:r>
      <w:r w:rsidR="00836486" w:rsidRPr="00F95E61">
        <w:rPr>
          <w:rFonts w:asciiTheme="majorHAnsi" w:hAnsiTheme="majorHAnsi" w:cs="MicrosoftTaiLe"/>
          <w:sz w:val="24"/>
          <w:szCs w:val="24"/>
          <w:lang w:eastAsia="en-US"/>
        </w:rPr>
        <w:t>.</w:t>
      </w:r>
    </w:p>
    <w:p w:rsidR="00836486" w:rsidRPr="00F95E61" w:rsidRDefault="00DC42D7" w:rsidP="008364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>
        <w:rPr>
          <w:rFonts w:asciiTheme="majorHAnsi" w:hAnsiTheme="majorHAnsi" w:cs="MicrosoftTaiLe"/>
          <w:sz w:val="24"/>
          <w:szCs w:val="24"/>
          <w:lang w:eastAsia="en-US"/>
        </w:rPr>
        <w:t xml:space="preserve">Diese Kreuzweg-Meditation mit 6 Stationen soll uns stärken, mutig </w:t>
      </w:r>
      <w:r w:rsidR="00836486"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unseren Weg </w:t>
      </w:r>
      <w:r>
        <w:rPr>
          <w:rFonts w:asciiTheme="majorHAnsi" w:hAnsiTheme="majorHAnsi" w:cs="MicrosoftTaiLe"/>
          <w:sz w:val="24"/>
          <w:szCs w:val="24"/>
          <w:lang w:eastAsia="en-US"/>
        </w:rPr>
        <w:t xml:space="preserve">zu </w:t>
      </w:r>
      <w:r w:rsidR="00836486" w:rsidRPr="00F95E61">
        <w:rPr>
          <w:rFonts w:asciiTheme="majorHAnsi" w:hAnsiTheme="majorHAnsi" w:cs="MicrosoftTaiLe"/>
          <w:sz w:val="24"/>
          <w:szCs w:val="24"/>
          <w:lang w:eastAsia="en-US"/>
        </w:rPr>
        <w:t>gehen.</w:t>
      </w:r>
    </w:p>
    <w:p w:rsidR="002F24B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417BD1" w:rsidRPr="00F95E6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7622E6" w:rsidRPr="005120FA" w:rsidRDefault="007622E6" w:rsidP="007622E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i/>
          <w:iCs/>
          <w:color w:val="231F20"/>
          <w:sz w:val="28"/>
          <w:lang w:eastAsia="en-US"/>
        </w:rPr>
      </w:pPr>
      <w:r w:rsidRPr="005120FA">
        <w:rPr>
          <w:rFonts w:asciiTheme="minorHAnsi" w:hAnsiTheme="minorHAnsi" w:cstheme="minorHAnsi"/>
          <w:b/>
          <w:i/>
          <w:iCs/>
          <w:color w:val="231F20"/>
          <w:sz w:val="28"/>
          <w:lang w:eastAsia="en-US"/>
        </w:rPr>
        <w:t>Hinweise zum Umgang mit de</w:t>
      </w:r>
      <w:r w:rsidR="00417BD1">
        <w:rPr>
          <w:rFonts w:asciiTheme="minorHAnsi" w:hAnsiTheme="minorHAnsi" w:cstheme="minorHAnsi"/>
          <w:b/>
          <w:i/>
          <w:iCs/>
          <w:color w:val="231F20"/>
          <w:sz w:val="28"/>
          <w:lang w:eastAsia="en-US"/>
        </w:rPr>
        <w:t xml:space="preserve">m </w:t>
      </w:r>
      <w:r w:rsidRPr="005120FA">
        <w:rPr>
          <w:rFonts w:asciiTheme="minorHAnsi" w:hAnsiTheme="minorHAnsi" w:cstheme="minorHAnsi"/>
          <w:b/>
          <w:i/>
          <w:iCs/>
          <w:color w:val="231F20"/>
          <w:sz w:val="28"/>
          <w:lang w:eastAsia="en-US"/>
        </w:rPr>
        <w:t>folgenden Text:</w:t>
      </w:r>
    </w:p>
    <w:p w:rsidR="00273B46" w:rsidRDefault="00B109D8" w:rsidP="007622E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231F20"/>
          <w:lang w:eastAsia="en-US"/>
        </w:rPr>
      </w:pPr>
      <w:r>
        <w:rPr>
          <w:rFonts w:asciiTheme="minorHAnsi" w:hAnsiTheme="minorHAnsi" w:cstheme="minorHAnsi"/>
          <w:color w:val="231F20"/>
          <w:lang w:eastAsia="en-US"/>
        </w:rPr>
        <w:t xml:space="preserve">Die </w:t>
      </w:r>
      <w:r w:rsidR="007622E6" w:rsidRPr="005120FA">
        <w:rPr>
          <w:rFonts w:asciiTheme="minorHAnsi" w:hAnsiTheme="minorHAnsi" w:cstheme="minorHAnsi"/>
          <w:color w:val="231F20"/>
          <w:lang w:eastAsia="en-US"/>
        </w:rPr>
        <w:t>Station</w:t>
      </w:r>
      <w:r>
        <w:rPr>
          <w:rFonts w:asciiTheme="minorHAnsi" w:hAnsiTheme="minorHAnsi" w:cstheme="minorHAnsi"/>
          <w:color w:val="231F20"/>
          <w:lang w:eastAsia="en-US"/>
        </w:rPr>
        <w:t xml:space="preserve">en sind sehr ähnlich </w:t>
      </w:r>
      <w:r w:rsidR="007622E6" w:rsidRPr="005120FA">
        <w:rPr>
          <w:rFonts w:asciiTheme="minorHAnsi" w:hAnsiTheme="minorHAnsi" w:cstheme="minorHAnsi"/>
          <w:color w:val="231F20"/>
          <w:lang w:eastAsia="en-US"/>
        </w:rPr>
        <w:t xml:space="preserve">aufgebaut: </w:t>
      </w:r>
      <w:r w:rsidR="00273B46">
        <w:rPr>
          <w:rFonts w:asciiTheme="minorHAnsi" w:hAnsiTheme="minorHAnsi" w:cstheme="minorHAnsi"/>
          <w:color w:val="231F20"/>
          <w:lang w:eastAsia="en-US"/>
        </w:rPr>
        <w:t xml:space="preserve">Nach einem gemeinsamen Beginn, liest eine Sprecherin den Text einer Frau aus der Bibel. Danach folgt die dazu passende kurze Schriftlesung. Ein Sprecher/eine Sprecherin legt ein Symbol auf den Weg und liest einen Text dazu. Ein gemeinsames Lied bildet den Abschluss jeder Station.  </w:t>
      </w:r>
    </w:p>
    <w:p w:rsidR="00273B46" w:rsidRDefault="00273B46" w:rsidP="00273B4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231F20"/>
          <w:lang w:eastAsia="en-US"/>
        </w:rPr>
      </w:pPr>
      <w:r w:rsidRPr="005120FA">
        <w:rPr>
          <w:rFonts w:asciiTheme="minorHAnsi" w:hAnsiTheme="minorHAnsi" w:cstheme="minorHAnsi"/>
          <w:color w:val="231F20"/>
          <w:lang w:eastAsia="en-US"/>
        </w:rPr>
        <w:t xml:space="preserve">Die verschiedenen Abschnitte sollten von unterschiedlichen </w:t>
      </w:r>
      <w:proofErr w:type="spellStart"/>
      <w:r w:rsidRPr="005120FA">
        <w:rPr>
          <w:rFonts w:asciiTheme="minorHAnsi" w:hAnsiTheme="minorHAnsi" w:cstheme="minorHAnsi"/>
          <w:color w:val="231F20"/>
          <w:lang w:eastAsia="en-US"/>
        </w:rPr>
        <w:t>SprecherInnen</w:t>
      </w:r>
      <w:proofErr w:type="spellEnd"/>
      <w:r w:rsidRPr="005120FA">
        <w:rPr>
          <w:rFonts w:asciiTheme="minorHAnsi" w:hAnsiTheme="minorHAnsi" w:cstheme="minorHAnsi"/>
          <w:color w:val="231F20"/>
          <w:lang w:eastAsia="en-US"/>
        </w:rPr>
        <w:t xml:space="preserve"> übernommen werden. </w:t>
      </w:r>
      <w:r>
        <w:rPr>
          <w:rFonts w:asciiTheme="minorHAnsi" w:hAnsiTheme="minorHAnsi" w:cstheme="minorHAnsi"/>
          <w:color w:val="231F20"/>
          <w:lang w:eastAsia="en-US"/>
        </w:rPr>
        <w:br/>
      </w:r>
      <w:r w:rsidRPr="005120FA">
        <w:rPr>
          <w:rFonts w:asciiTheme="minorHAnsi" w:hAnsiTheme="minorHAnsi" w:cstheme="minorHAnsi"/>
          <w:color w:val="231F20"/>
          <w:lang w:eastAsia="en-US"/>
        </w:rPr>
        <w:t>Die Texte eignen sich zum Mitgehen eines Kreuzweges in einer Kirche</w:t>
      </w:r>
      <w:r>
        <w:rPr>
          <w:rFonts w:asciiTheme="minorHAnsi" w:hAnsiTheme="minorHAnsi" w:cstheme="minorHAnsi"/>
          <w:color w:val="231F20"/>
          <w:lang w:eastAsia="en-US"/>
        </w:rPr>
        <w:t xml:space="preserve">. (Da er aus 6 Stationen besteht, ist bei jeder Station das Kreuzweg-Bild genannt, das </w:t>
      </w:r>
      <w:r w:rsidR="00142F1C">
        <w:rPr>
          <w:rFonts w:asciiTheme="minorHAnsi" w:hAnsiTheme="minorHAnsi" w:cstheme="minorHAnsi"/>
          <w:color w:val="231F20"/>
          <w:lang w:eastAsia="en-US"/>
        </w:rPr>
        <w:t>dazu passt</w:t>
      </w:r>
      <w:r>
        <w:rPr>
          <w:rFonts w:asciiTheme="minorHAnsi" w:hAnsiTheme="minorHAnsi" w:cstheme="minorHAnsi"/>
          <w:color w:val="231F20"/>
          <w:lang w:eastAsia="en-US"/>
        </w:rPr>
        <w:t xml:space="preserve">.) </w:t>
      </w:r>
    </w:p>
    <w:p w:rsidR="00273B46" w:rsidRPr="005120FA" w:rsidRDefault="00273B46" w:rsidP="00273B4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231F20"/>
          <w:lang w:eastAsia="en-US"/>
        </w:rPr>
      </w:pPr>
      <w:r>
        <w:rPr>
          <w:rFonts w:asciiTheme="minorHAnsi" w:hAnsiTheme="minorHAnsi" w:cstheme="minorHAnsi"/>
          <w:color w:val="231F20"/>
          <w:lang w:eastAsia="en-US"/>
        </w:rPr>
        <w:t xml:space="preserve">Der Kreuzweg kann aber auch </w:t>
      </w:r>
      <w:r w:rsidRPr="005120FA">
        <w:rPr>
          <w:rFonts w:asciiTheme="minorHAnsi" w:hAnsiTheme="minorHAnsi" w:cstheme="minorHAnsi"/>
          <w:color w:val="231F20"/>
          <w:lang w:eastAsia="en-US"/>
        </w:rPr>
        <w:t xml:space="preserve">im Freien </w:t>
      </w:r>
      <w:r>
        <w:rPr>
          <w:rFonts w:asciiTheme="minorHAnsi" w:hAnsiTheme="minorHAnsi" w:cstheme="minorHAnsi"/>
          <w:color w:val="231F20"/>
          <w:lang w:eastAsia="en-US"/>
        </w:rPr>
        <w:t xml:space="preserve">oder an einem anderen Ort meditiert werden. Er eignet sich </w:t>
      </w:r>
      <w:r w:rsidRPr="005120FA">
        <w:rPr>
          <w:rFonts w:asciiTheme="minorHAnsi" w:hAnsiTheme="minorHAnsi" w:cstheme="minorHAnsi"/>
          <w:color w:val="231F20"/>
          <w:lang w:eastAsia="en-US"/>
        </w:rPr>
        <w:t xml:space="preserve">auch zur </w:t>
      </w:r>
      <w:r>
        <w:rPr>
          <w:rFonts w:asciiTheme="minorHAnsi" w:hAnsiTheme="minorHAnsi" w:cstheme="minorHAnsi"/>
          <w:color w:val="231F20"/>
          <w:lang w:eastAsia="en-US"/>
        </w:rPr>
        <w:t xml:space="preserve">persönlichen </w:t>
      </w:r>
      <w:r w:rsidRPr="005120FA">
        <w:rPr>
          <w:rFonts w:asciiTheme="minorHAnsi" w:hAnsiTheme="minorHAnsi" w:cstheme="minorHAnsi"/>
          <w:color w:val="231F20"/>
          <w:lang w:eastAsia="en-US"/>
        </w:rPr>
        <w:t xml:space="preserve">Lektüre. Einzelne Stationen könnten auch für sich herausgegriffen werden, um etwa eine Bibelrunde, einen Gebetskreis oder eine Religionsstunde einzuleiten. </w:t>
      </w:r>
    </w:p>
    <w:p w:rsidR="00273B46" w:rsidRDefault="00273B46" w:rsidP="007622E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231F20"/>
          <w:lang w:eastAsia="en-US"/>
        </w:rPr>
      </w:pPr>
    </w:p>
    <w:p w:rsidR="007622E6" w:rsidRPr="00F95E61" w:rsidRDefault="007622E6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Begrüßung: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Ich möchte Sie ganz herzlich zu unserem Kreuzweg mit dem Thema „Frauen stärken mich auf meinem Lebensweg</w:t>
      </w:r>
      <w:r w:rsidR="00273B46">
        <w:rPr>
          <w:rFonts w:asciiTheme="majorHAnsi" w:hAnsiTheme="majorHAnsi" w:cs="MicrosoftTaiLe"/>
          <w:sz w:val="24"/>
          <w:szCs w:val="24"/>
          <w:lang w:eastAsia="en-US"/>
        </w:rPr>
        <w:t>“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, ein Kreuzweg mit biblischen Frauen begrüßen.</w:t>
      </w:r>
    </w:p>
    <w:p w:rsidR="005B0FA9" w:rsidRDefault="005B0FA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</w:p>
    <w:p w:rsidR="005B0FA9" w:rsidRPr="005B0FA9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  <w:r w:rsidRPr="005B0FA9">
        <w:rPr>
          <w:rFonts w:asciiTheme="majorHAnsi" w:hAnsiTheme="majorHAnsi" w:cs="MicrosoftTaiLe"/>
          <w:b/>
          <w:sz w:val="24"/>
          <w:szCs w:val="24"/>
          <w:lang w:eastAsia="en-US"/>
        </w:rPr>
        <w:t>Lied: Meine Hoffnung und meine Freude (GL 365)</w:t>
      </w:r>
    </w:p>
    <w:p w:rsidR="005B0FA9" w:rsidRDefault="005B0FA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Einführung: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Wir wollen heute gemeinsam ein Stück Weg gehen, einen Weg</w:t>
      </w:r>
      <w:r w:rsidR="00836486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mit unseren biblischen Frauen, die uns vorangegangen sind und</w:t>
      </w:r>
      <w:r w:rsidR="00836486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viel Mut und Stärke bewiesen haben. Sie haben sich auch in</w:t>
      </w:r>
      <w:r w:rsidR="00836486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dunklen Zeiten und Situationen nicht entmutigen lassen und sind</w:t>
      </w:r>
      <w:r w:rsidR="00836486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ihrem Auftrag und ihrer Sendung treu geblieben. Lassen wir uns</w:t>
      </w:r>
      <w:r w:rsidR="00836486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ein auf deren Geschichte und was sie uns für unseren Weg mitgeben</w:t>
      </w:r>
      <w:r w:rsidR="00836486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wollen, damit Leben gelingen kann.</w:t>
      </w:r>
    </w:p>
    <w:p w:rsidR="005B0FA9" w:rsidRDefault="005B0FA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Sprecherin: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 Christus, du hast Dunkelheit und Tod erlebt.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 Frauen haben dich auf deinem Weg begleitet.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Alle: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Durch dich und diese Frauen können wir mutig und</w:t>
      </w:r>
      <w:r w:rsidR="00836486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gestärkt unseren Weg gehen.</w:t>
      </w:r>
    </w:p>
    <w:p w:rsidR="00836486" w:rsidRDefault="00836486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ranklinGothic-Heavy"/>
          <w:sz w:val="24"/>
          <w:szCs w:val="24"/>
          <w:lang w:eastAsia="en-US"/>
        </w:rPr>
      </w:pP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ranklinGothic-Heavy"/>
          <w:b/>
          <w:sz w:val="28"/>
          <w:szCs w:val="24"/>
          <w:lang w:eastAsia="en-US"/>
        </w:rPr>
      </w:pPr>
      <w:r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t>1. Station</w:t>
      </w:r>
      <w:r w:rsidR="00DC42D7"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t xml:space="preserve"> – Jesus wird zum Tode verurteilt</w:t>
      </w:r>
      <w:r w:rsidR="005B0FA9">
        <w:rPr>
          <w:rFonts w:asciiTheme="majorHAnsi" w:hAnsiTheme="majorHAnsi" w:cs="FranklinGothic-Heavy"/>
          <w:b/>
          <w:sz w:val="28"/>
          <w:szCs w:val="24"/>
          <w:lang w:eastAsia="en-US"/>
        </w:rPr>
        <w:t xml:space="preserve"> (Kreuzweg Bild 1. Station)</w:t>
      </w: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8"/>
          <w:szCs w:val="24"/>
          <w:lang w:eastAsia="en-US"/>
        </w:rPr>
      </w:pPr>
      <w:r w:rsidRPr="005B0FA9">
        <w:rPr>
          <w:rFonts w:asciiTheme="majorHAnsi" w:hAnsiTheme="majorHAnsi" w:cs="ErasITC-Light"/>
          <w:b/>
          <w:sz w:val="28"/>
          <w:szCs w:val="24"/>
          <w:lang w:eastAsia="en-US"/>
        </w:rPr>
        <w:t>Meiner eigenen Intuition trauen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sz w:val="24"/>
          <w:szCs w:val="24"/>
          <w:lang w:eastAsia="en-US"/>
        </w:rPr>
      </w:pPr>
      <w:r w:rsidRPr="00F95E61">
        <w:rPr>
          <w:rFonts w:asciiTheme="majorHAnsi" w:hAnsiTheme="majorHAnsi" w:cs="ErasITC-Light"/>
          <w:sz w:val="24"/>
          <w:szCs w:val="24"/>
          <w:lang w:eastAsia="en-US"/>
        </w:rPr>
        <w:t>(Symbol Schriftrolle)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Sprecherin: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 Christus, du hast Dunkelheit und Tod erlebt.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 Frauen sind dir treu geblieben und haben dich auf deinem Weg</w:t>
      </w:r>
      <w:r w:rsidR="00DC42D7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begleitet.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Alle: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Durch dich und die Frauen können wir mutig und gestärkt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unseren Weg weitergehen.</w:t>
      </w:r>
    </w:p>
    <w:p w:rsidR="005B0FA9" w:rsidRDefault="005B0FA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Die Frau des Pilatus: </w:t>
      </w:r>
    </w:p>
    <w:p w:rsidR="005B0FA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5B0FA9">
        <w:rPr>
          <w:rFonts w:asciiTheme="majorHAnsi" w:hAnsiTheme="majorHAnsi" w:cs="MicrosoftTaiLe-Bold"/>
          <w:bCs/>
          <w:sz w:val="24"/>
          <w:szCs w:val="24"/>
          <w:lang w:eastAsia="en-US"/>
        </w:rPr>
        <w:t>Ich bin die Frau des Pilatus</w:t>
      </w:r>
      <w:r w:rsidR="005B0FA9" w:rsidRPr="005B0FA9">
        <w:rPr>
          <w:rFonts w:asciiTheme="majorHAnsi" w:hAnsiTheme="majorHAnsi" w:cs="MicrosoftTaiLe-Bold"/>
          <w:bCs/>
          <w:sz w:val="24"/>
          <w:szCs w:val="24"/>
          <w:lang w:eastAsia="en-US"/>
        </w:rPr>
        <w:t xml:space="preserve">. </w:t>
      </w:r>
      <w:r w:rsidRPr="005B0FA9">
        <w:rPr>
          <w:rFonts w:asciiTheme="majorHAnsi" w:hAnsiTheme="majorHAnsi" w:cs="MicrosoftTaiLe"/>
          <w:sz w:val="24"/>
          <w:szCs w:val="24"/>
          <w:lang w:eastAsia="en-US"/>
        </w:rPr>
        <w:t>Ich habe eine schlaflose Nacht hinter mir!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Ein Traum hat mich beschäftigt!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Es war ein entsetzlicher Traum, es war schwer ihn zu ertragen. Da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war dieser Jesus! Mit meiner ganzen Stärke habe ich das gespürt: Er ist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unschuldig! Er ist ein Gerechter! Ich kann meiner Intuition trauen, </w:t>
      </w:r>
      <w:proofErr w:type="gram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das</w:t>
      </w:r>
      <w:proofErr w:type="gramEnd"/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weiß ich. Aber wie wird mein Mann, Pilatus, mir und meiner Stärke trauen?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Was soll ich nur tun, damit er mein Gefühl ernst nimmt?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Ich vertraue meiner inneren Stimme, ich vertraue meinem Gefühl.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Einen Boten werde ich schicken, es geht um Leben und Tod! Ach, wenn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Pilatus nur meiner Intuition vertraut!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Lesung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Mt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27,19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Als er auf dem Richterstuhl saß, schickte seine Frau ihm eine Botschaft,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in der sie sagte: „Halte dich von jenem Gerechten fern. Seinetwegen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habe ich diese Nacht im Traum viel ausgestanden.”</w:t>
      </w:r>
    </w:p>
    <w:p w:rsidR="005B0FA9" w:rsidRDefault="005B0FA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sz w:val="24"/>
          <w:szCs w:val="24"/>
          <w:lang w:eastAsia="en-US"/>
        </w:rPr>
      </w:pPr>
    </w:p>
    <w:p w:rsidR="00417BD1" w:rsidRPr="00F95E61" w:rsidRDefault="00417BD1" w:rsidP="00417BD1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Lektorin</w:t>
      </w:r>
    </w:p>
    <w:p w:rsidR="002F24B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4"/>
          <w:szCs w:val="24"/>
          <w:lang w:eastAsia="en-US"/>
        </w:rPr>
      </w:pPr>
      <w:r w:rsidRPr="005B0FA9">
        <w:rPr>
          <w:rFonts w:asciiTheme="majorHAnsi" w:hAnsiTheme="majorHAnsi" w:cs="ErasITC-Light"/>
          <w:b/>
          <w:sz w:val="24"/>
          <w:szCs w:val="24"/>
          <w:lang w:eastAsia="en-US"/>
        </w:rPr>
        <w:t>Als Symbol für diese Botschaft lege ich eine Schriftrolle auf den Weg.</w:t>
      </w:r>
    </w:p>
    <w:p w:rsidR="00417BD1" w:rsidRPr="005B0FA9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4"/>
          <w:szCs w:val="24"/>
          <w:lang w:eastAsia="en-US"/>
        </w:rPr>
      </w:pP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Manchmal träume ich wie du, Frau des Pilatus, ich ahne und sehe.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Manchmal sehe ich, wo geschwiegen wird. Könnte ich reden – wie du.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Manchmal sehe ich, wo gerichtet wird. Könnte ich mahnen-wie du.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Manchmal sehe ich, wo verurteilt wird. Könnte ich warnen-wie du.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Manchmal sehe ich, wo getötet wird. Könnte ich anklagen-wie du.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Ich träume deinen Traum, Frau des Pilatus. Erbitte mir deine Worte.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Marie-Luise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Langwald</w:t>
      </w:r>
      <w:proofErr w:type="spellEnd"/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  <w:r w:rsidRPr="005B0FA9">
        <w:rPr>
          <w:rFonts w:asciiTheme="majorHAnsi" w:hAnsiTheme="majorHAnsi" w:cs="MicrosoftTaiLe"/>
          <w:b/>
          <w:sz w:val="24"/>
          <w:szCs w:val="24"/>
          <w:lang w:eastAsia="en-US"/>
        </w:rPr>
        <w:t>Lied: Meine Hoffnung und meine Freude (GL 365)</w:t>
      </w:r>
    </w:p>
    <w:p w:rsidR="00DC42D7" w:rsidRDefault="00DC42D7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ranklinGothic-Heavy"/>
          <w:b/>
          <w:sz w:val="24"/>
          <w:szCs w:val="24"/>
          <w:lang w:eastAsia="en-US"/>
        </w:rPr>
      </w:pPr>
    </w:p>
    <w:p w:rsidR="002F24B9" w:rsidRPr="005B0FA9" w:rsidRDefault="00DC42D7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ranklinGothic-Heavy"/>
          <w:b/>
          <w:sz w:val="28"/>
          <w:szCs w:val="24"/>
          <w:lang w:eastAsia="en-US"/>
        </w:rPr>
      </w:pPr>
      <w:r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t>2</w:t>
      </w:r>
      <w:r w:rsidR="002F24B9"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t>. Station:</w:t>
      </w:r>
      <w:r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t xml:space="preserve"> Veronika reicht Jesus das Schweißtuch (Kreuzweg-Bild zur 6. Station)</w:t>
      </w: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8"/>
          <w:szCs w:val="24"/>
          <w:lang w:eastAsia="en-US"/>
        </w:rPr>
      </w:pPr>
      <w:r w:rsidRPr="005B0FA9">
        <w:rPr>
          <w:rFonts w:asciiTheme="majorHAnsi" w:hAnsiTheme="majorHAnsi" w:cs="ErasITC-Light"/>
          <w:b/>
          <w:sz w:val="28"/>
          <w:szCs w:val="24"/>
          <w:lang w:eastAsia="en-US"/>
        </w:rPr>
        <w:t>Meine Solidarität überwindet Grenzen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sz w:val="24"/>
          <w:szCs w:val="24"/>
          <w:lang w:eastAsia="en-US"/>
        </w:rPr>
      </w:pPr>
      <w:r w:rsidRPr="00F95E61">
        <w:rPr>
          <w:rFonts w:asciiTheme="majorHAnsi" w:hAnsiTheme="majorHAnsi" w:cs="ErasITC-Light"/>
          <w:sz w:val="24"/>
          <w:szCs w:val="24"/>
          <w:lang w:eastAsia="en-US"/>
        </w:rPr>
        <w:t>(Symbol: rotes Tuch)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Sprecherin: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 Christus, du hast Dunkelheit und Tod erlebt.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 Frauen sind dir treu geblieben und haben dich auf deinem Weg</w:t>
      </w:r>
      <w:r w:rsidR="005B0FA9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begleitet.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Alle: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Durch dich und die Frauen können wir mutig und gestärkt</w:t>
      </w:r>
      <w:r w:rsidR="005B0FA9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unseren Weg weitergehen.</w:t>
      </w:r>
    </w:p>
    <w:p w:rsidR="00F95E61" w:rsidRPr="00F95E61" w:rsidRDefault="00F95E6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b/>
          <w:sz w:val="24"/>
          <w:szCs w:val="24"/>
          <w:lang w:eastAsia="en-US"/>
        </w:rPr>
        <w:t xml:space="preserve">Veronika: 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Ich bin Veronika, ich weiß, dass hier mitten in dem Tumult und in der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aufgehetzten Stimmung kann jede Hilfestellung für den Angeklagten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lebensgefährlich sein. Doch ich muss tun, was ich tun kann. Ich muss in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 Nähe von Jesus kommen. Ich weiß, ich kann nicht viel für ihn tun.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Wie gerne würde ich ihn gern von hier wegbringen, ihm wirklich helfen.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Alles was ich in dem Moment tun kann, ist Jesus eine kurze Pause zu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schenken; er kann für einen Augenblick sein zerschundenes Gesicht im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Tuch verbergen. Das will ich wagen, das ist meine Stärke, das ist was ich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tun kann.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Lesung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Mk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="00F95E61" w:rsidRPr="00F95E61">
        <w:rPr>
          <w:rFonts w:asciiTheme="majorHAnsi" w:hAnsiTheme="majorHAnsi" w:cs="MicrosoftTaiLe"/>
          <w:sz w:val="24"/>
          <w:szCs w:val="24"/>
          <w:lang w:eastAsia="en-US"/>
        </w:rPr>
        <w:t>10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,43-44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  <w:sz w:val="24"/>
          <w:szCs w:val="24"/>
          <w:lang w:eastAsia="en-US"/>
        </w:rPr>
      </w:pPr>
      <w:r w:rsidRPr="00F95E61">
        <w:rPr>
          <w:rFonts w:asciiTheme="majorHAnsi" w:hAnsiTheme="majorHAnsi"/>
          <w:sz w:val="24"/>
          <w:szCs w:val="24"/>
          <w:lang w:eastAsia="en-US"/>
        </w:rPr>
        <w:t>„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Bei euch soll das nicht so sein! Im Gegenteil: Wer bei euch hoch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angesehen und mächtig sein will, soll euch dienen, und wer an erster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Stelle stehen will, soll allen wie ein Sklave oder eine Sklavin zu Diensten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stehen.</w:t>
      </w:r>
      <w:r w:rsidRPr="00F95E61">
        <w:rPr>
          <w:rFonts w:asciiTheme="majorHAnsi" w:hAnsiTheme="majorHAnsi"/>
          <w:sz w:val="24"/>
          <w:szCs w:val="24"/>
          <w:lang w:eastAsia="en-US"/>
        </w:rPr>
        <w:t>“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lastRenderedPageBreak/>
        <w:t>Lektorin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Veronika ist eine Frau, die wir aus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ausserbiblischen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Quellen und Legenden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kennen. Sie ist eine Frau mit Herz und Mut. Ihre Stärke ist es, sich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in diesem gefährlichen Moment zu überlegen, was sie tun kann: Es ist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eine liebevolle und zärtliche Geste, die sie schenken kann. Das ist ihre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Stärke und die stärkt Jesus auf seinem Kreuzweg.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Veronika, du hast dich vom Leid treffen lassen. Lass mich von dir lernen,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mich nicht zu verschließen.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Veronika, du warst mutig! Lass mich von dir lernen, aktiv zu sein, wo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andere passiv sind oder blind mitlaufen.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Veronika, du hast mit einer kleinen Geste viel bewegt! Lass mich von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dir lernen, der Zärtlichkeit und den kleinen Gesten der Zuwendung zu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vertrauen, auch wenn sie noch so unbedeutend erscheinen.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Veronika, du hast dich in Gefahr begeben! Lass mich von dir lernen,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meine Angst zu überwinden und mutig zu sein!</w:t>
      </w:r>
    </w:p>
    <w:p w:rsidR="002F24B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4"/>
          <w:szCs w:val="24"/>
          <w:lang w:eastAsia="en-US"/>
        </w:rPr>
      </w:pPr>
      <w:r w:rsidRPr="005B0FA9">
        <w:rPr>
          <w:rFonts w:asciiTheme="majorHAnsi" w:hAnsiTheme="majorHAnsi" w:cs="ErasITC-Light"/>
          <w:b/>
          <w:sz w:val="24"/>
          <w:szCs w:val="24"/>
          <w:lang w:eastAsia="en-US"/>
        </w:rPr>
        <w:t>Als Symbol dafür lege ich ein rotes Tuch auf den Weg!</w:t>
      </w:r>
    </w:p>
    <w:p w:rsidR="00417BD1" w:rsidRPr="005B0FA9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4"/>
          <w:szCs w:val="24"/>
          <w:lang w:eastAsia="en-US"/>
        </w:rPr>
      </w:pP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  <w:r w:rsidRPr="005B0FA9">
        <w:rPr>
          <w:rFonts w:asciiTheme="majorHAnsi" w:hAnsiTheme="majorHAnsi" w:cs="MicrosoftTaiLe"/>
          <w:b/>
          <w:sz w:val="24"/>
          <w:szCs w:val="24"/>
          <w:lang w:eastAsia="en-US"/>
        </w:rPr>
        <w:t>Lied: Meine Hoffnung und meine Freude (GL 365)</w:t>
      </w:r>
    </w:p>
    <w:p w:rsidR="00DC42D7" w:rsidRDefault="00DC42D7">
      <w:pPr>
        <w:rPr>
          <w:rFonts w:asciiTheme="majorHAnsi" w:hAnsiTheme="majorHAnsi" w:cs="FranklinGothic-Heavy"/>
          <w:b/>
          <w:sz w:val="24"/>
          <w:szCs w:val="24"/>
          <w:lang w:eastAsia="en-US"/>
        </w:rPr>
      </w:pPr>
      <w:r>
        <w:rPr>
          <w:rFonts w:asciiTheme="majorHAnsi" w:hAnsiTheme="majorHAnsi" w:cs="FranklinGothic-Heavy"/>
          <w:b/>
          <w:sz w:val="24"/>
          <w:szCs w:val="24"/>
          <w:lang w:eastAsia="en-US"/>
        </w:rPr>
        <w:br w:type="page"/>
      </w:r>
    </w:p>
    <w:p w:rsidR="005B0FA9" w:rsidRPr="005B0FA9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ranklinGothic-Heavy"/>
          <w:b/>
          <w:sz w:val="28"/>
          <w:szCs w:val="24"/>
          <w:lang w:eastAsia="en-US"/>
        </w:rPr>
      </w:pPr>
      <w:r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lastRenderedPageBreak/>
        <w:t>3. Station – Jesus begegnet den weinenden Frauen (Kreuzweg-Bild 8. Station)</w:t>
      </w:r>
    </w:p>
    <w:p w:rsidR="005B0FA9" w:rsidRPr="005B0FA9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8"/>
          <w:szCs w:val="24"/>
          <w:lang w:eastAsia="en-US"/>
        </w:rPr>
      </w:pPr>
      <w:r w:rsidRPr="005B0FA9">
        <w:rPr>
          <w:rFonts w:asciiTheme="majorHAnsi" w:hAnsiTheme="majorHAnsi" w:cs="ErasITC-Light"/>
          <w:b/>
          <w:sz w:val="28"/>
          <w:szCs w:val="24"/>
          <w:lang w:eastAsia="en-US"/>
        </w:rPr>
        <w:t>Meine Empathie stärkt auch andere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sz w:val="24"/>
          <w:szCs w:val="24"/>
          <w:lang w:eastAsia="en-US"/>
        </w:rPr>
      </w:pPr>
      <w:r w:rsidRPr="00F95E61">
        <w:rPr>
          <w:rFonts w:asciiTheme="majorHAnsi" w:hAnsiTheme="majorHAnsi" w:cs="ErasITC-Light"/>
          <w:sz w:val="24"/>
          <w:szCs w:val="24"/>
          <w:lang w:eastAsia="en-US"/>
        </w:rPr>
        <w:t>(Symbol: Scherbe aus Glas oder Ton)</w:t>
      </w:r>
    </w:p>
    <w:p w:rsidR="005B0FA9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Sprecherin: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 Christus, du hast Dunkelheit und Tod erlebt.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 Frauen sind dir treu geblieben und haben dich auf deinem Weg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begleitet.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Alle: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Durch dich und die Frauen können wir mutig und gestärkt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u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nseren Weg weitergehen.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Die weinenden Frauen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Da vorne ist Jesus! Es tut uns so weh, ihn so zu sehen! Was wollen sie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mit ihm machen? Was wird wohl auf ihn zukommen?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Jesus, du hast uns Frauen immer ernst genommen und hast dich für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uns eingesetzt. Du hast unsere Hoffnungen und Sehnsüchte geweckt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für ein gutes Leben für alle in Liebe und Gerechtigkeit. Und jetzt? Jetzt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werden alle unsere Erwartungen niedergeschmettert. Wir fühlen uns so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hilflos und ohnmächtig. Wir wollen es einfach nicht wahrhaben, wir sind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verzweifelt und könnten nur noch klagen und weinen.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Lesung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Lk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23,27-31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Es folgte eine große Menschenmenge, darunter auch Frauen, die um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ihn klagten und weinten. Jesus wandte sich zu ihnen um und sagte: Ihr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Frauen von Jerusalem, weint nicht über mich; weint über euch und eure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Kinder! Denn es kommen Tage, da wird man sagen: Wohl den Frauen,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 unfruchtbar sind, die nicht geboren und nicht gestillt haben. Dann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wird man zu den Bergen sagen: Fallt auf uns! Und zu den Hügeln: Deckt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uns zu! Denn wenn das mit dem grünen Holz geschieht, was wird dann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erst mit dem dürren werden?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Lektorin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Was meint Jesus wohl damit? Was wird da auf uns zukommen? Die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Bevormundung durch die Männer über Jahrtausende geht oft nicht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spurlos vorüber. Die Sorgen um die körperliche und seelische Gesundheit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der Kinder und Angehörigen sexuell Missbrauchter, erschossener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Männer und Kinder, vergewaltigte Töchter, Zerstörung der Schöpfung.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Luft, Wasser, Erde – alles leidet.</w:t>
      </w:r>
    </w:p>
    <w:p w:rsidR="005B0FA9" w:rsidRPr="00417BD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4"/>
          <w:szCs w:val="24"/>
          <w:lang w:eastAsia="en-US"/>
        </w:rPr>
      </w:pPr>
      <w:r w:rsidRPr="00417BD1">
        <w:rPr>
          <w:rFonts w:asciiTheme="majorHAnsi" w:hAnsiTheme="majorHAnsi" w:cs="ErasITC-Light"/>
          <w:b/>
          <w:sz w:val="24"/>
          <w:szCs w:val="24"/>
          <w:lang w:eastAsia="en-US"/>
        </w:rPr>
        <w:t>Als Symbol für alles Gebrochene und Verletzte lege ich eine Scherbe auf</w:t>
      </w:r>
      <w:r w:rsidR="00417BD1">
        <w:rPr>
          <w:rFonts w:asciiTheme="majorHAnsi" w:hAnsiTheme="majorHAnsi" w:cs="ErasITC-Light"/>
          <w:b/>
          <w:sz w:val="24"/>
          <w:szCs w:val="24"/>
          <w:lang w:eastAsia="en-US"/>
        </w:rPr>
        <w:t xml:space="preserve"> </w:t>
      </w:r>
      <w:r w:rsidRPr="00417BD1">
        <w:rPr>
          <w:rFonts w:asciiTheme="majorHAnsi" w:hAnsiTheme="majorHAnsi" w:cs="ErasITC-Light"/>
          <w:b/>
          <w:sz w:val="24"/>
          <w:szCs w:val="24"/>
          <w:lang w:eastAsia="en-US"/>
        </w:rPr>
        <w:t>den Weg.</w:t>
      </w:r>
    </w:p>
    <w:p w:rsidR="00417BD1" w:rsidRDefault="00417BD1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Meditation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Ich bewundere euch, ihr Frauen am Kreuzweg, die ihr den Mut hattet zu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bleiben, als alle anderen geflohen sind. Ich bewundere euch, ihr Frauen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am Kreuzweg, die ihr die Kraft hattet zuzusehen, als alle anderen sich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abgewandt haben. Ich bewundere euch, ihr Frauen am Kreuzweg, die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ihr die Liebe hattet zu weinen, als alle anderen geschrien haben. Ihr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mitfühlenden Frauen, erbittet mir die Kraft, zu bleiben, zuzusehen und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zu weinen, wo Nähe notwendig ist. AMEN.</w:t>
      </w:r>
    </w:p>
    <w:p w:rsidR="005B0FA9" w:rsidRPr="005B0FA9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  <w:r w:rsidRPr="005B0FA9">
        <w:rPr>
          <w:rFonts w:asciiTheme="majorHAnsi" w:hAnsiTheme="majorHAnsi" w:cs="MicrosoftTaiLe"/>
          <w:b/>
          <w:sz w:val="24"/>
          <w:szCs w:val="24"/>
          <w:lang w:eastAsia="en-US"/>
        </w:rPr>
        <w:t>Lied: Meine Hoffnung und meine Freude (GL 365)</w:t>
      </w:r>
    </w:p>
    <w:p w:rsidR="005B0FA9" w:rsidRDefault="005B0FA9">
      <w:pPr>
        <w:rPr>
          <w:rFonts w:asciiTheme="majorHAnsi" w:hAnsiTheme="majorHAnsi" w:cs="FranklinGothic-Heavy"/>
          <w:b/>
          <w:sz w:val="28"/>
          <w:szCs w:val="24"/>
          <w:lang w:eastAsia="en-US"/>
        </w:rPr>
      </w:pPr>
      <w:r>
        <w:rPr>
          <w:rFonts w:asciiTheme="majorHAnsi" w:hAnsiTheme="majorHAnsi" w:cs="FranklinGothic-Heavy"/>
          <w:b/>
          <w:sz w:val="28"/>
          <w:szCs w:val="24"/>
          <w:lang w:eastAsia="en-US"/>
        </w:rPr>
        <w:br w:type="page"/>
      </w:r>
    </w:p>
    <w:p w:rsidR="005B0FA9" w:rsidRPr="005B0FA9" w:rsidRDefault="002F24B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ranklinGothic-Heavy"/>
          <w:b/>
          <w:sz w:val="28"/>
          <w:szCs w:val="24"/>
          <w:lang w:eastAsia="en-US"/>
        </w:rPr>
      </w:pPr>
      <w:r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lastRenderedPageBreak/>
        <w:t>4. Station</w:t>
      </w:r>
      <w:r w:rsidR="005B0FA9">
        <w:rPr>
          <w:rFonts w:asciiTheme="majorHAnsi" w:hAnsiTheme="majorHAnsi" w:cs="FranklinGothic-Heavy"/>
          <w:b/>
          <w:sz w:val="28"/>
          <w:szCs w:val="24"/>
          <w:lang w:eastAsia="en-US"/>
        </w:rPr>
        <w:t xml:space="preserve"> – Jesus wird an das Kreuz genagelt </w:t>
      </w:r>
      <w:r w:rsidR="005B0FA9"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t xml:space="preserve">(Kreuzweg-Bild </w:t>
      </w:r>
      <w:r w:rsidR="005B0FA9">
        <w:rPr>
          <w:rFonts w:asciiTheme="majorHAnsi" w:hAnsiTheme="majorHAnsi" w:cs="FranklinGothic-Heavy"/>
          <w:b/>
          <w:sz w:val="28"/>
          <w:szCs w:val="24"/>
          <w:lang w:eastAsia="en-US"/>
        </w:rPr>
        <w:t>11</w:t>
      </w:r>
      <w:r w:rsidR="005B0FA9"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t>. Station)</w:t>
      </w:r>
    </w:p>
    <w:p w:rsidR="005B0FA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8"/>
          <w:szCs w:val="28"/>
          <w:lang w:eastAsia="en-US"/>
        </w:rPr>
      </w:pPr>
      <w:r w:rsidRPr="005B0FA9">
        <w:rPr>
          <w:rFonts w:asciiTheme="majorHAnsi" w:hAnsiTheme="majorHAnsi" w:cs="ErasITC-Light"/>
          <w:b/>
          <w:sz w:val="28"/>
          <w:szCs w:val="28"/>
          <w:lang w:eastAsia="en-US"/>
        </w:rPr>
        <w:t>Meine Ohnmacht eingestehen – durch mein</w:t>
      </w:r>
      <w:r w:rsidR="005B0FA9" w:rsidRPr="005B0FA9">
        <w:rPr>
          <w:rFonts w:asciiTheme="majorHAnsi" w:hAnsiTheme="majorHAnsi" w:cs="ErasITC-Light"/>
          <w:b/>
          <w:sz w:val="28"/>
          <w:szCs w:val="28"/>
          <w:lang w:eastAsia="en-US"/>
        </w:rPr>
        <w:t xml:space="preserve"> </w:t>
      </w:r>
      <w:r w:rsidRPr="005B0FA9">
        <w:rPr>
          <w:rFonts w:asciiTheme="majorHAnsi" w:hAnsiTheme="majorHAnsi" w:cs="ErasITC-Light"/>
          <w:b/>
          <w:sz w:val="28"/>
          <w:szCs w:val="28"/>
          <w:lang w:eastAsia="en-US"/>
        </w:rPr>
        <w:t xml:space="preserve">Dasein Trost spenden 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sz w:val="24"/>
          <w:szCs w:val="24"/>
          <w:lang w:eastAsia="en-US"/>
        </w:rPr>
      </w:pPr>
      <w:r w:rsidRPr="00F95E61">
        <w:rPr>
          <w:rFonts w:asciiTheme="majorHAnsi" w:hAnsiTheme="majorHAnsi" w:cs="ErasITC-Light"/>
          <w:sz w:val="24"/>
          <w:szCs w:val="24"/>
          <w:lang w:eastAsia="en-US"/>
        </w:rPr>
        <w:t>(Symbol: Kreuz)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Sprecherin: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 Christus, du hast Dunkelheit und Tod erlebt.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 Frauen sind dir treu geblieben und haben dich auf deinem Weg</w:t>
      </w:r>
      <w:r w:rsidR="005B0FA9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begleitet.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Alle: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Durch dich und die Frauen können wir mutig und gestärkt</w:t>
      </w:r>
      <w:r w:rsidR="005B0FA9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unseren Weg weitergehen.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Die Frauen beim Kreuz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Wir stehen jetzt beim Kreuz, wir sehen Jesus in die Augen. Ich kann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keinen Blick von ihm lassen. Jetzt erst sehe ich, wie sie ihn zugerichtet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haben. Wie sehr sie ihn verletzt und gedemütigt haben. Ich erkenne,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dass sein Atem kürzer und kürzer wird. Wie sollen wir ohne ihn weiterleben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können. Er ist doch unser Halt und unsere Heimat. Ich darf gar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nicht daran denken, wenn er nicht mehr unter uns sein wird.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Lesung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Mk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15,40-41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Auch einige Frauen sahen von weitem zu, darunter Maria aus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Magdala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>,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Maria, die Mutter von Jakobus dem Kleinen und Joses, sowie Salome;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sie waren Jesus schon in Galiläa nachgefolgt und hatten ihm gedient.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Noch viele andere Frauen waren dabei, die mit ihm nach Jerusalem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hinaufgezogen waren.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Lektorin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Mit Jesus wird unsere Liebe, unsere Zukunft und all unsere Hoffnungen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in Frage gestellt, wir fühlen uns leer und verzweifelt. Unsere Träume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und unsere Erwartungen werden mit einem Schlag vernichtet.</w:t>
      </w:r>
    </w:p>
    <w:p w:rsidR="002F24B9" w:rsidRPr="00BA6CA0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4"/>
          <w:szCs w:val="24"/>
          <w:lang w:eastAsia="en-US"/>
        </w:rPr>
      </w:pPr>
      <w:r w:rsidRPr="00BA6CA0">
        <w:rPr>
          <w:rFonts w:asciiTheme="majorHAnsi" w:hAnsiTheme="majorHAnsi" w:cs="ErasITC-Light"/>
          <w:b/>
          <w:sz w:val="24"/>
          <w:szCs w:val="24"/>
          <w:lang w:eastAsia="en-US"/>
        </w:rPr>
        <w:t>Als Symbol für alles Schwere und Dunkle lege ich ein Kreuz auf den Weg.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Meditation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Ihr treuen Frauen beim Kreuz, lasst mich bei euch Halt finden, wenn ich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den Boden unter meinen Füßen verliere. Lasst mich bei euch Hoffnung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finden, wenn ich fürchte, dass alles zerstört ist. Lasst mich bei euch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Trost finden, wenn in mir Schmerz und Trauer aufkommen. Geht auch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mit mir meinen Weg mit dem Kreuz.</w:t>
      </w: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  <w:r w:rsidRPr="005B0FA9">
        <w:rPr>
          <w:rFonts w:asciiTheme="majorHAnsi" w:hAnsiTheme="majorHAnsi" w:cs="MicrosoftTaiLe"/>
          <w:b/>
          <w:sz w:val="24"/>
          <w:szCs w:val="24"/>
          <w:lang w:eastAsia="en-US"/>
        </w:rPr>
        <w:t>Lied: Meine Hoffnung und meine Freude (GL 365)</w:t>
      </w:r>
    </w:p>
    <w:p w:rsidR="00DC42D7" w:rsidRDefault="00DC42D7">
      <w:pPr>
        <w:rPr>
          <w:rFonts w:asciiTheme="majorHAnsi" w:hAnsiTheme="majorHAnsi" w:cs="FranklinGothic-Heavy"/>
          <w:sz w:val="24"/>
          <w:szCs w:val="24"/>
          <w:lang w:eastAsia="en-US"/>
        </w:rPr>
      </w:pPr>
      <w:r>
        <w:rPr>
          <w:rFonts w:asciiTheme="majorHAnsi" w:hAnsiTheme="majorHAnsi" w:cs="FranklinGothic-Heavy"/>
          <w:sz w:val="24"/>
          <w:szCs w:val="24"/>
          <w:lang w:eastAsia="en-US"/>
        </w:rPr>
        <w:br w:type="page"/>
      </w:r>
    </w:p>
    <w:p w:rsidR="005B0FA9" w:rsidRDefault="005B0FA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ranklinGothic-Heavy"/>
          <w:b/>
          <w:sz w:val="24"/>
          <w:szCs w:val="24"/>
          <w:lang w:eastAsia="en-US"/>
        </w:rPr>
      </w:pP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ranklinGothic-Heavy"/>
          <w:b/>
          <w:sz w:val="28"/>
          <w:szCs w:val="28"/>
          <w:lang w:eastAsia="en-US"/>
        </w:rPr>
      </w:pPr>
      <w:r w:rsidRPr="005B0FA9">
        <w:rPr>
          <w:rFonts w:asciiTheme="majorHAnsi" w:hAnsiTheme="majorHAnsi" w:cs="FranklinGothic-Heavy"/>
          <w:b/>
          <w:sz w:val="28"/>
          <w:szCs w:val="28"/>
          <w:lang w:eastAsia="en-US"/>
        </w:rPr>
        <w:t>5. Station</w:t>
      </w:r>
      <w:r w:rsidR="005B0FA9" w:rsidRPr="005B0FA9">
        <w:rPr>
          <w:rFonts w:asciiTheme="majorHAnsi" w:hAnsiTheme="majorHAnsi" w:cs="FranklinGothic-Heavy"/>
          <w:b/>
          <w:sz w:val="28"/>
          <w:szCs w:val="28"/>
          <w:lang w:eastAsia="en-US"/>
        </w:rPr>
        <w:t xml:space="preserve"> </w:t>
      </w:r>
      <w:r w:rsidR="005B0FA9">
        <w:rPr>
          <w:rFonts w:asciiTheme="majorHAnsi" w:hAnsiTheme="majorHAnsi" w:cs="FranklinGothic-Heavy"/>
          <w:b/>
          <w:sz w:val="28"/>
          <w:szCs w:val="28"/>
          <w:lang w:eastAsia="en-US"/>
        </w:rPr>
        <w:t xml:space="preserve">Jesus wird in den Schoß seiner Mutter gelegt </w:t>
      </w:r>
      <w:r w:rsidR="005B0FA9" w:rsidRPr="005B0FA9">
        <w:rPr>
          <w:rFonts w:asciiTheme="majorHAnsi" w:hAnsiTheme="majorHAnsi" w:cs="FranklinGothic-Heavy"/>
          <w:b/>
          <w:sz w:val="28"/>
          <w:szCs w:val="28"/>
          <w:lang w:eastAsia="en-US"/>
        </w:rPr>
        <w:t>(Bild 1</w:t>
      </w:r>
      <w:r w:rsidR="005B0FA9">
        <w:rPr>
          <w:rFonts w:asciiTheme="majorHAnsi" w:hAnsiTheme="majorHAnsi" w:cs="FranklinGothic-Heavy"/>
          <w:b/>
          <w:sz w:val="28"/>
          <w:szCs w:val="28"/>
          <w:lang w:eastAsia="en-US"/>
        </w:rPr>
        <w:t>3</w:t>
      </w:r>
      <w:r w:rsidR="005B0FA9" w:rsidRPr="005B0FA9">
        <w:rPr>
          <w:rFonts w:asciiTheme="majorHAnsi" w:hAnsiTheme="majorHAnsi" w:cs="FranklinGothic-Heavy"/>
          <w:b/>
          <w:sz w:val="28"/>
          <w:szCs w:val="28"/>
          <w:lang w:eastAsia="en-US"/>
        </w:rPr>
        <w:t>. Station)</w:t>
      </w:r>
    </w:p>
    <w:p w:rsidR="002F24B9" w:rsidRPr="00DC42D7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4"/>
          <w:szCs w:val="24"/>
          <w:lang w:eastAsia="en-US"/>
        </w:rPr>
      </w:pPr>
      <w:r w:rsidRPr="00DC42D7">
        <w:rPr>
          <w:rFonts w:asciiTheme="majorHAnsi" w:hAnsiTheme="majorHAnsi" w:cs="ErasITC-Light"/>
          <w:b/>
          <w:sz w:val="24"/>
          <w:szCs w:val="24"/>
          <w:lang w:eastAsia="en-US"/>
        </w:rPr>
        <w:t>Meine Liebe geht über den Tod hinaus</w:t>
      </w:r>
    </w:p>
    <w:p w:rsidR="002F24B9" w:rsidRPr="00BA6CA0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sz w:val="24"/>
          <w:szCs w:val="24"/>
          <w:lang w:eastAsia="en-US"/>
        </w:rPr>
      </w:pPr>
      <w:r w:rsidRPr="00BA6CA0">
        <w:rPr>
          <w:rFonts w:asciiTheme="majorHAnsi" w:hAnsiTheme="majorHAnsi" w:cs="ErasITC-Light"/>
          <w:sz w:val="24"/>
          <w:szCs w:val="24"/>
          <w:lang w:eastAsia="en-US"/>
        </w:rPr>
        <w:t>(Symbol Blatt mit zerrissenem Herz)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Sprecherin: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 Christus, du hast Dunkelheit und Tod erlebt.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 Frauen sind dir treu geblieben und haben dich auf deinem Weg</w:t>
      </w:r>
      <w:r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begleitet.</w:t>
      </w:r>
    </w:p>
    <w:p w:rsidR="005B0FA9" w:rsidRPr="00F95E61" w:rsidRDefault="005B0FA9" w:rsidP="005B0FA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Alle: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Durch dich und die Frauen können wir mutig und gestärkt</w:t>
      </w:r>
      <w:r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unseren Weg weitergehen.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Ich bin Maria, die Mutter von Jesus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Ich bin wie betäubt. Der Schmerz frisst mich ganz auf. Was gäbe ich,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könnte ich meinem geliebten Kind nur ein wenig von seinem Leiden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abnehmen. Hilflos muss ich dabeistehen und zusehen. Es ist, als ob sie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mich selbst ans Kreuz nageln! Wie kannst du das nur zulassen, Gott?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Mein Gott, verlasse mich nicht! Mein Gott, hilf ihm doch! Hilf mir!</w:t>
      </w:r>
    </w:p>
    <w:p w:rsidR="002F24B9" w:rsidRPr="00BA6CA0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4"/>
          <w:szCs w:val="24"/>
          <w:lang w:eastAsia="en-US"/>
        </w:rPr>
      </w:pPr>
      <w:r w:rsidRPr="00BA6CA0">
        <w:rPr>
          <w:rFonts w:asciiTheme="majorHAnsi" w:hAnsiTheme="majorHAnsi" w:cs="ErasITC-Light"/>
          <w:b/>
          <w:sz w:val="24"/>
          <w:szCs w:val="24"/>
          <w:lang w:eastAsia="en-US"/>
        </w:rPr>
        <w:t>Als Symbol für meine Liebe lege ich dieses zerrissene Herz auf den Weg.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Lesung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Joh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19,25-30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Beim Kreuz Jesu standen aber seine Mutter und die Schwester seiner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Mutter, Maria, die Tochter des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Klopas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und Maria aus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Magdala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>. Da sah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 seine Mutter und den Jünger, den er liebte dastehen und sagte zu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seiner Mutter: „Frau, hier ist dein Sohn. „Dann sagte er zum Jünger. Hier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ist deine Mutter. „Von der Zeit an nahm der Jünger sie zu sich.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Danach wusste Jesus, dass schon alles vollendet war. Damit die Schrift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erfüllt werde, sagte er: </w:t>
      </w:r>
      <w:r w:rsidRPr="00F95E61">
        <w:rPr>
          <w:rFonts w:asciiTheme="majorHAnsi" w:hAnsiTheme="majorHAnsi"/>
          <w:sz w:val="24"/>
          <w:szCs w:val="24"/>
          <w:lang w:eastAsia="en-US"/>
        </w:rPr>
        <w:t>„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Ich habe Durst.</w:t>
      </w:r>
      <w:r w:rsidRPr="00F95E61">
        <w:rPr>
          <w:rFonts w:asciiTheme="majorHAnsi" w:hAnsiTheme="majorHAnsi"/>
          <w:sz w:val="24"/>
          <w:szCs w:val="24"/>
          <w:lang w:eastAsia="en-US"/>
        </w:rPr>
        <w:t xml:space="preserve">“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Ein Gefäß voll Essig stand da.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Sie steckten einen Schwamm voll Essig auf einen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Ysopzweig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und brachten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ihn an seinen Mund. Als Jesus den Essig bekommen hatte, sagte er: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/>
          <w:sz w:val="24"/>
          <w:szCs w:val="24"/>
          <w:lang w:eastAsia="en-US"/>
        </w:rPr>
        <w:t>„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Es ist vollendet.</w:t>
      </w:r>
      <w:r w:rsidRPr="00F95E61">
        <w:rPr>
          <w:rFonts w:asciiTheme="majorHAnsi" w:hAnsiTheme="majorHAnsi"/>
          <w:sz w:val="24"/>
          <w:szCs w:val="24"/>
          <w:lang w:eastAsia="en-US"/>
        </w:rPr>
        <w:t xml:space="preserve">“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Er senkte den Kopf und gab den Geist auf.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Stille</w:t>
      </w: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Meditation: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Werde ich glauben können wie du, Maria, wenn alles fraglich wird?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Werde ich bleiben können wie du, Maria, wenn al</w:t>
      </w:r>
      <w:r w:rsidR="008D2C3C">
        <w:rPr>
          <w:rFonts w:asciiTheme="majorHAnsi" w:hAnsiTheme="majorHAnsi" w:cs="MicrosoftTaiLe"/>
          <w:sz w:val="24"/>
          <w:szCs w:val="24"/>
          <w:lang w:eastAsia="en-US"/>
        </w:rPr>
        <w:t>l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e ihn verlassen?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Werde ich schenken können wie du, Maria, wenn das Liebste von mir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gefordert ist?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Werde ich stehen können wie du, Maria, wenn Leid mich niederdrückt?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Stabat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mater-dein Stehen gebe mir Stand.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Marie-Luise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Langwald</w:t>
      </w:r>
      <w:proofErr w:type="spellEnd"/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  <w:r w:rsidRPr="005B0FA9">
        <w:rPr>
          <w:rFonts w:asciiTheme="majorHAnsi" w:hAnsiTheme="majorHAnsi" w:cs="MicrosoftTaiLe"/>
          <w:b/>
          <w:sz w:val="24"/>
          <w:szCs w:val="24"/>
          <w:lang w:eastAsia="en-US"/>
        </w:rPr>
        <w:t>Lied: Meine Hoffnung und meine Freude (GL 365)</w:t>
      </w:r>
    </w:p>
    <w:p w:rsidR="00DC42D7" w:rsidRDefault="00DC42D7">
      <w:pPr>
        <w:rPr>
          <w:rFonts w:asciiTheme="majorHAnsi" w:hAnsiTheme="majorHAnsi" w:cs="FranklinGothic-Heavy"/>
          <w:sz w:val="24"/>
          <w:szCs w:val="24"/>
          <w:lang w:eastAsia="en-US"/>
        </w:rPr>
      </w:pPr>
      <w:r>
        <w:rPr>
          <w:rFonts w:asciiTheme="majorHAnsi" w:hAnsiTheme="majorHAnsi" w:cs="FranklinGothic-Heavy"/>
          <w:sz w:val="24"/>
          <w:szCs w:val="24"/>
          <w:lang w:eastAsia="en-US"/>
        </w:rPr>
        <w:br w:type="page"/>
      </w: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ranklinGothic-Heavy"/>
          <w:b/>
          <w:sz w:val="28"/>
          <w:szCs w:val="24"/>
          <w:lang w:eastAsia="en-US"/>
        </w:rPr>
      </w:pPr>
      <w:r w:rsidRPr="005B0FA9">
        <w:rPr>
          <w:rFonts w:asciiTheme="majorHAnsi" w:hAnsiTheme="majorHAnsi" w:cs="FranklinGothic-Heavy"/>
          <w:b/>
          <w:sz w:val="28"/>
          <w:szCs w:val="24"/>
          <w:lang w:eastAsia="en-US"/>
        </w:rPr>
        <w:lastRenderedPageBreak/>
        <w:t>6. Station</w:t>
      </w:r>
      <w:r w:rsidR="00BA6CA0">
        <w:rPr>
          <w:rFonts w:asciiTheme="majorHAnsi" w:hAnsiTheme="majorHAnsi" w:cs="FranklinGothic-Heavy"/>
          <w:b/>
          <w:sz w:val="28"/>
          <w:szCs w:val="24"/>
          <w:lang w:eastAsia="en-US"/>
        </w:rPr>
        <w:t xml:space="preserve"> (Beim „Ewigen Licht“ oder einem anderen passenden Ort in der Kirche) </w:t>
      </w:r>
    </w:p>
    <w:p w:rsid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8"/>
          <w:szCs w:val="24"/>
          <w:lang w:eastAsia="en-US"/>
        </w:rPr>
      </w:pPr>
      <w:r w:rsidRPr="005B0FA9">
        <w:rPr>
          <w:rFonts w:asciiTheme="majorHAnsi" w:hAnsiTheme="majorHAnsi" w:cs="ErasITC-Light"/>
          <w:b/>
          <w:sz w:val="28"/>
          <w:szCs w:val="24"/>
          <w:lang w:eastAsia="en-US"/>
        </w:rPr>
        <w:t xml:space="preserve">Meiner Hoffnung Raum geben </w:t>
      </w:r>
    </w:p>
    <w:p w:rsidR="002F24B9" w:rsidRPr="005B0FA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sz w:val="24"/>
          <w:szCs w:val="24"/>
          <w:lang w:eastAsia="en-US"/>
        </w:rPr>
      </w:pPr>
      <w:r w:rsidRPr="005B0FA9">
        <w:rPr>
          <w:rFonts w:asciiTheme="majorHAnsi" w:hAnsiTheme="majorHAnsi" w:cs="ErasITC-Light"/>
          <w:sz w:val="24"/>
          <w:szCs w:val="24"/>
          <w:lang w:eastAsia="en-US"/>
        </w:rPr>
        <w:t>(Symbol: Schale mit</w:t>
      </w:r>
      <w:r w:rsidR="005B0FA9" w:rsidRPr="005B0FA9">
        <w:rPr>
          <w:rFonts w:asciiTheme="majorHAnsi" w:hAnsiTheme="majorHAnsi" w:cs="ErasITC-Light"/>
          <w:sz w:val="24"/>
          <w:szCs w:val="24"/>
          <w:lang w:eastAsia="en-US"/>
        </w:rPr>
        <w:t xml:space="preserve"> </w:t>
      </w:r>
      <w:r w:rsidRPr="005B0FA9">
        <w:rPr>
          <w:rFonts w:asciiTheme="majorHAnsi" w:hAnsiTheme="majorHAnsi" w:cs="ErasITC-Light"/>
          <w:sz w:val="24"/>
          <w:szCs w:val="24"/>
          <w:lang w:eastAsia="en-US"/>
        </w:rPr>
        <w:t>gekeimten Samenkörnern oder eine Kerze, die angezündet ist)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Sprecherin: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 Christus, du hast Dunkelheit und Tod erlebt.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 Frauen sind dir treu geblieben und haben dich auf deinem Weg</w:t>
      </w:r>
      <w:r w:rsidR="005B0FA9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begleitet.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Alle: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Durch dich und die Frauen können wir mutig und gestärkt</w:t>
      </w:r>
      <w:r w:rsidR="005B0FA9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unseren Weg weitergehen.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Maria Magdalena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Jesus hat mich geheilt, er hat meinem jahrelangen Martyrium ein Ende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gesetzt, er hat meinem Leben einen neuen Sinn gegeben. Und jetzt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kann ich gar nichts für ihn tun, ich kann nur zusehen und ihn durch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meine Anwesenheit meine Dankbarkeit ausdrücken und ihm so Kraft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und Zuversicht geben. Ich bin verzweifelt und weiß weder ein noch aus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und kann keinen klaren Gedanken fassen. Ich bin am Boden zerstört.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 xml:space="preserve">Lesung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Johannes 20,1.11-18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Am ersten Tag der Woche kam Maria von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Magdala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frühmorgens, als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es noch dunkel war, zum Grab und sah, dass der Stein vom Grab weggenommen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war. Maria aber stand draußen vor dem Grab und weinte.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Während sie weinte, beugte sie sich in die Grabkammer hinein. Da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sah sie zwei Engel in weißen Gewändern sitzen, den einen dort, wo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der Kopf, den anderen dort, wo die Füße des Leichnams Jesu gelegen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hatten. Die Engel sagten zu ihr: Frau, warum weinst du? Sie antwortete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ihnen: Man hat meinen Herrn weggenommen, und ich weiß nicht,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wohin man ihn gelegt hat. Als sie das gesagt hatte, wandte sie sich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um und sah Jesus dastehen, wusste aber nicht, dass es Jesus war. Jesus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sagte zu ihr: Frau, warum weinst du? Wen suchst du? Sie meinte, es sei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der Gärtner, und sagte zu ihm: Herr, wenn du ihn weggebracht hast,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sag mir, wohin du ihn gelegt hast. Dann will ich ihn holen. Jesus sagte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zu ihr: Maria! Da wandte sie sich ihm zu und sagte </w:t>
      </w:r>
      <w:r w:rsidR="00417BD1" w:rsidRPr="00F95E61">
        <w:rPr>
          <w:rFonts w:asciiTheme="majorHAnsi" w:hAnsiTheme="majorHAnsi" w:cs="MicrosoftTaiLe"/>
          <w:sz w:val="24"/>
          <w:szCs w:val="24"/>
          <w:lang w:eastAsia="en-US"/>
        </w:rPr>
        <w:t>auf Hebräisch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zu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ihm: </w:t>
      </w:r>
      <w:proofErr w:type="spellStart"/>
      <w:proofErr w:type="gram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Rabbuni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>!,</w:t>
      </w:r>
      <w:proofErr w:type="gram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das heißt: Meister. Jesus sagte zu ihr: Halte mich nicht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fest; denn ich bin noch nicht zum Vater hinaufgegangen. Geh aber zu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meinen Brüdern, und sag ihnen: Ich gehe hinauf zu meinem Vater und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zu eurem Vater, zu meinem Gott und zu eurem Gott. Maria von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Magdala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ging zu den Jüngern und verkündete ihnen: Ich habe den</w:t>
      </w:r>
      <w:r w:rsidR="00417BD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Herrn gesehen. Und sie richtete aus, was er ihr gesagt hatte.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Lektorin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Jetzt weiß ich: Jesus lebt! Der Tod hat nicht das letzte Wort! Meine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Hoffnung und meine Sehnsüchte erfüllen sich auch weiterhin! Es ist ein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unbeschreibliches Gefühl! Es ist kaum in Worte zu fassen! Hoffnung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und Licht brechen aus der Erde hervor.</w:t>
      </w:r>
    </w:p>
    <w:p w:rsidR="002F24B9" w:rsidRPr="00BA6CA0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ErasITC-Light"/>
          <w:b/>
          <w:sz w:val="24"/>
          <w:szCs w:val="24"/>
          <w:lang w:eastAsia="en-US"/>
        </w:rPr>
      </w:pPr>
      <w:r w:rsidRPr="00BA6CA0">
        <w:rPr>
          <w:rFonts w:asciiTheme="majorHAnsi" w:hAnsiTheme="majorHAnsi" w:cs="ErasITC-Light"/>
          <w:b/>
          <w:sz w:val="24"/>
          <w:szCs w:val="24"/>
          <w:lang w:eastAsia="en-US"/>
        </w:rPr>
        <w:t>Als Symbol der Hoffnung stelle ich eine Schale mit gekeimten Körnern oder</w:t>
      </w:r>
      <w:r w:rsidR="00417BD1">
        <w:rPr>
          <w:rFonts w:asciiTheme="majorHAnsi" w:hAnsiTheme="majorHAnsi" w:cs="ErasITC-Light"/>
          <w:b/>
          <w:sz w:val="24"/>
          <w:szCs w:val="24"/>
          <w:lang w:eastAsia="en-US"/>
        </w:rPr>
        <w:t xml:space="preserve"> </w:t>
      </w:r>
      <w:r w:rsidRPr="00BA6CA0">
        <w:rPr>
          <w:rFonts w:asciiTheme="majorHAnsi" w:hAnsiTheme="majorHAnsi" w:cs="ErasITC-Light"/>
          <w:b/>
          <w:sz w:val="24"/>
          <w:szCs w:val="24"/>
          <w:lang w:eastAsia="en-US"/>
        </w:rPr>
        <w:t>eine Kerze auf den Weg.</w:t>
      </w: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Meditation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Maria Magdalena –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Mutmacherin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für uns Frauen von heute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Deine Stimme, sie ist im Schweigen verhallt, denn Frauen wie dich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verdrängte man bald.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Doch heute ist deine Stimme erwacht in vielen Frauen, und du stehst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auf und kündest mit Macht für viele Frauen. Du kündest, dass Gott die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Ketten gesprengt und dir ein Leben in Freiheit geschenkt, und mit dir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allen Frauen. Maria Magdalena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Apostola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Apostolorum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>.</w:t>
      </w: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2F24B9" w:rsidRPr="00417BD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  <w:r w:rsidRPr="00417BD1">
        <w:rPr>
          <w:rFonts w:asciiTheme="majorHAnsi" w:hAnsiTheme="majorHAnsi" w:cs="MicrosoftTaiLe"/>
          <w:b/>
          <w:sz w:val="24"/>
          <w:szCs w:val="24"/>
          <w:lang w:eastAsia="en-US"/>
        </w:rPr>
        <w:t>Lied: Meine Hoffnung und meine Freude</w:t>
      </w:r>
    </w:p>
    <w:p w:rsidR="00417BD1" w:rsidRDefault="00417BD1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-Bold"/>
          <w:b/>
          <w:bCs/>
          <w:sz w:val="24"/>
          <w:szCs w:val="24"/>
          <w:lang w:eastAsia="en-US"/>
        </w:rPr>
      </w:pPr>
      <w:r w:rsidRPr="00F95E61">
        <w:rPr>
          <w:rFonts w:asciiTheme="majorHAnsi" w:hAnsiTheme="majorHAnsi" w:cs="MicrosoftTaiLe-Bold"/>
          <w:b/>
          <w:bCs/>
          <w:sz w:val="24"/>
          <w:szCs w:val="24"/>
          <w:lang w:eastAsia="en-US"/>
        </w:rPr>
        <w:t>Segensgebet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Der Segen des Gottes von Sarah und Abraham, der Segen des Sohnes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von Maria geboren, von Frauen begleitet und beweint, der Segen der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heiligen Geistkraft, die über uns wacht wie eine Mutter über ihre Kinder,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dieser Segen beschütze und begleite uns auf unserem Lebensweg.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AMEN</w:t>
      </w:r>
    </w:p>
    <w:p w:rsidR="002F24B9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  <w:r w:rsidRPr="005B0FA9">
        <w:rPr>
          <w:rFonts w:asciiTheme="majorHAnsi" w:hAnsiTheme="majorHAnsi" w:cs="MicrosoftTaiLe"/>
          <w:b/>
          <w:sz w:val="24"/>
          <w:szCs w:val="24"/>
          <w:lang w:eastAsia="en-US"/>
        </w:rPr>
        <w:lastRenderedPageBreak/>
        <w:t>Lied: Bleib mit deiner Gnade bei uns (GL 913)</w:t>
      </w:r>
    </w:p>
    <w:p w:rsidR="007622E6" w:rsidRDefault="007622E6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</w:p>
    <w:p w:rsidR="007622E6" w:rsidRDefault="007622E6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</w:p>
    <w:p w:rsidR="007622E6" w:rsidRDefault="007622E6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</w:p>
    <w:p w:rsidR="007622E6" w:rsidRPr="00195967" w:rsidRDefault="007622E6" w:rsidP="007622E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u w:val="single"/>
          <w:lang w:eastAsia="en-US"/>
        </w:rPr>
      </w:pPr>
      <w:r w:rsidRPr="00195967">
        <w:rPr>
          <w:rFonts w:asciiTheme="majorHAnsi" w:hAnsiTheme="majorHAnsi" w:cs="MicrosoftTaiLe"/>
          <w:b/>
          <w:sz w:val="24"/>
          <w:szCs w:val="24"/>
          <w:u w:val="single"/>
          <w:lang w:eastAsia="en-US"/>
        </w:rPr>
        <w:t>Weitere Liedvorschläge aus dem GL:</w:t>
      </w:r>
    </w:p>
    <w:p w:rsidR="007622E6" w:rsidRPr="00F95E61" w:rsidRDefault="007622E6" w:rsidP="007622E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Fürchte dich nicht 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 xml:space="preserve">(GL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908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>)</w:t>
      </w:r>
    </w:p>
    <w:p w:rsidR="007622E6" w:rsidRPr="00F95E61" w:rsidRDefault="007622E6" w:rsidP="007622E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Da wohnt ein Sehnen tief in uns 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 xml:space="preserve">(GL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909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>)</w:t>
      </w:r>
    </w:p>
    <w:p w:rsidR="007622E6" w:rsidRPr="00F95E61" w:rsidRDefault="007622E6" w:rsidP="007622E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Das Weizenkorn muss sterben 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 xml:space="preserve">(GL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210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>)</w:t>
      </w:r>
    </w:p>
    <w:p w:rsidR="00195967" w:rsidRPr="00113EA5" w:rsidRDefault="00195967" w:rsidP="00195967">
      <w:pPr>
        <w:pStyle w:val="Default"/>
        <w:rPr>
          <w:color w:val="auto"/>
          <w:sz w:val="23"/>
          <w:szCs w:val="23"/>
        </w:rPr>
      </w:pPr>
      <w:r w:rsidRPr="00113EA5">
        <w:rPr>
          <w:color w:val="auto"/>
          <w:sz w:val="23"/>
          <w:szCs w:val="23"/>
        </w:rPr>
        <w:t xml:space="preserve">Wenn das Brot, das wir teilen </w:t>
      </w:r>
      <w:r>
        <w:rPr>
          <w:color w:val="auto"/>
          <w:sz w:val="23"/>
          <w:szCs w:val="23"/>
        </w:rPr>
        <w:t>(GL 470)</w:t>
      </w:r>
    </w:p>
    <w:p w:rsidR="00195967" w:rsidRPr="00113EA5" w:rsidRDefault="00195967" w:rsidP="00195967">
      <w:pPr>
        <w:pStyle w:val="Default"/>
        <w:rPr>
          <w:color w:val="auto"/>
          <w:sz w:val="23"/>
          <w:szCs w:val="23"/>
        </w:rPr>
      </w:pPr>
      <w:r w:rsidRPr="00113EA5">
        <w:rPr>
          <w:color w:val="auto"/>
          <w:sz w:val="23"/>
          <w:szCs w:val="23"/>
        </w:rPr>
        <w:t xml:space="preserve">Meine engen Grenzen </w:t>
      </w:r>
      <w:r>
        <w:rPr>
          <w:color w:val="auto"/>
          <w:sz w:val="23"/>
          <w:szCs w:val="23"/>
        </w:rPr>
        <w:t>(GL 437)</w:t>
      </w:r>
    </w:p>
    <w:p w:rsidR="007622E6" w:rsidRPr="005B0FA9" w:rsidRDefault="007622E6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b/>
          <w:sz w:val="24"/>
          <w:szCs w:val="24"/>
          <w:lang w:eastAsia="en-US"/>
        </w:rPr>
      </w:pPr>
    </w:p>
    <w:p w:rsidR="00F95E61" w:rsidRDefault="00F95E61">
      <w:pPr>
        <w:rPr>
          <w:rFonts w:asciiTheme="majorHAnsi" w:hAnsiTheme="majorHAnsi" w:cs="MicrosoftTaiLe"/>
          <w:sz w:val="24"/>
          <w:szCs w:val="24"/>
          <w:lang w:eastAsia="en-US"/>
        </w:rPr>
      </w:pPr>
    </w:p>
    <w:p w:rsidR="00195967" w:rsidRPr="00F95E61" w:rsidRDefault="00195967" w:rsidP="001959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="MicrosoftTaiLe"/>
          <w:sz w:val="24"/>
          <w:szCs w:val="24"/>
          <w:lang w:eastAsia="en-US"/>
        </w:rPr>
      </w:pPr>
      <w:r>
        <w:rPr>
          <w:rFonts w:asciiTheme="majorHAnsi" w:hAnsiTheme="majorHAnsi" w:cs="MicrosoftTaiLe"/>
          <w:sz w:val="24"/>
          <w:szCs w:val="24"/>
          <w:lang w:eastAsia="en-US"/>
        </w:rPr>
        <w:t xml:space="preserve">Anhang: </w:t>
      </w:r>
    </w:p>
    <w:p w:rsidR="00195967" w:rsidRPr="00F95E61" w:rsidRDefault="002F24B9" w:rsidP="0019596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Gestaltet von der Arbeitsgruppe Spiritualität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der Katholischen Frauenbewegung der Erzdiözese Wien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 xml:space="preserve">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(Andrea </w:t>
      </w:r>
      <w:proofErr w:type="spellStart"/>
      <w:r w:rsidRPr="00F95E61">
        <w:rPr>
          <w:rFonts w:asciiTheme="majorHAnsi" w:hAnsiTheme="majorHAnsi" w:cs="MicrosoftTaiLe"/>
          <w:sz w:val="24"/>
          <w:szCs w:val="24"/>
          <w:lang w:eastAsia="en-US"/>
        </w:rPr>
        <w:t>Okonye</w:t>
      </w:r>
      <w:proofErr w:type="spellEnd"/>
      <w:r w:rsidRPr="00F95E61">
        <w:rPr>
          <w:rFonts w:asciiTheme="majorHAnsi" w:hAnsiTheme="majorHAnsi" w:cs="MicrosoftTaiLe"/>
          <w:sz w:val="24"/>
          <w:szCs w:val="24"/>
          <w:lang w:eastAsia="en-US"/>
        </w:rPr>
        <w:t>, Rosi Gmeiner)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 xml:space="preserve">, </w:t>
      </w:r>
      <w:proofErr w:type="spellStart"/>
      <w:r w:rsidR="00195967" w:rsidRPr="00F95E61">
        <w:rPr>
          <w:rFonts w:asciiTheme="majorHAnsi" w:hAnsiTheme="majorHAnsi" w:cs="MicrosoftTaiLe"/>
          <w:sz w:val="24"/>
          <w:szCs w:val="24"/>
          <w:lang w:eastAsia="en-US"/>
        </w:rPr>
        <w:t>tw</w:t>
      </w:r>
      <w:proofErr w:type="spellEnd"/>
      <w:r w:rsidR="00195967" w:rsidRPr="00F95E61">
        <w:rPr>
          <w:rFonts w:asciiTheme="majorHAnsi" w:hAnsiTheme="majorHAnsi" w:cs="MicrosoftTaiLe"/>
          <w:sz w:val="24"/>
          <w:szCs w:val="24"/>
          <w:lang w:eastAsia="en-US"/>
        </w:rPr>
        <w:t xml:space="preserve">. entnommen aus: </w:t>
      </w:r>
      <w:r w:rsidR="00195967" w:rsidRPr="00F95E61">
        <w:rPr>
          <w:rFonts w:asciiTheme="majorHAnsi" w:hAnsiTheme="majorHAnsi"/>
          <w:sz w:val="24"/>
          <w:szCs w:val="24"/>
          <w:lang w:eastAsia="en-US"/>
        </w:rPr>
        <w:t>„</w:t>
      </w:r>
      <w:r w:rsidR="00195967" w:rsidRPr="00F95E61">
        <w:rPr>
          <w:rFonts w:asciiTheme="majorHAnsi" w:hAnsiTheme="majorHAnsi" w:cs="MicrosoftTaiLe"/>
          <w:sz w:val="24"/>
          <w:szCs w:val="24"/>
          <w:lang w:eastAsia="en-US"/>
        </w:rPr>
        <w:t>Die Mitarbeiterin</w:t>
      </w:r>
      <w:r w:rsidR="00195967" w:rsidRPr="00F95E61">
        <w:rPr>
          <w:rFonts w:asciiTheme="majorHAnsi" w:hAnsiTheme="majorHAnsi"/>
          <w:sz w:val="24"/>
          <w:szCs w:val="24"/>
          <w:lang w:eastAsia="en-US"/>
        </w:rPr>
        <w:t>“</w:t>
      </w:r>
    </w:p>
    <w:p w:rsidR="002F24B9" w:rsidRPr="00F95E61" w:rsidRDefault="002F24B9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  <w:r w:rsidRPr="00F95E61">
        <w:rPr>
          <w:rFonts w:asciiTheme="majorHAnsi" w:hAnsiTheme="majorHAnsi" w:cs="MicrosoftTaiLe"/>
          <w:sz w:val="24"/>
          <w:szCs w:val="24"/>
          <w:lang w:eastAsia="en-US"/>
        </w:rPr>
        <w:t>Wien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 xml:space="preserve">, </w:t>
      </w:r>
      <w:r w:rsidRPr="00F95E61">
        <w:rPr>
          <w:rFonts w:asciiTheme="majorHAnsi" w:hAnsiTheme="majorHAnsi" w:cs="MicrosoftTaiLe"/>
          <w:sz w:val="24"/>
          <w:szCs w:val="24"/>
          <w:lang w:eastAsia="en-US"/>
        </w:rPr>
        <w:t>2019</w:t>
      </w:r>
      <w:r w:rsidR="00195967">
        <w:rPr>
          <w:rFonts w:asciiTheme="majorHAnsi" w:hAnsiTheme="majorHAnsi" w:cs="MicrosoftTaiLe"/>
          <w:sz w:val="24"/>
          <w:szCs w:val="24"/>
          <w:lang w:eastAsia="en-US"/>
        </w:rPr>
        <w:t>/2020</w:t>
      </w:r>
    </w:p>
    <w:p w:rsidR="007622E6" w:rsidRDefault="007622E6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195967" w:rsidRDefault="00195967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195967" w:rsidRDefault="00195967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p w:rsidR="00195967" w:rsidRDefault="00195967" w:rsidP="00195967">
      <w:pPr>
        <w:autoSpaceDE w:val="0"/>
        <w:autoSpaceDN w:val="0"/>
        <w:adjustRightInd w:val="0"/>
        <w:spacing w:after="0" w:line="240" w:lineRule="auto"/>
        <w:rPr>
          <w:rFonts w:ascii="Syntax-Bold" w:hAnsi="Syntax-Bold" w:cs="Syntax-Bold"/>
          <w:b/>
          <w:bCs/>
          <w:color w:val="231F20"/>
          <w:sz w:val="18"/>
          <w:szCs w:val="18"/>
          <w:lang w:eastAsia="en-US"/>
        </w:rPr>
      </w:pPr>
      <w:r>
        <w:rPr>
          <w:rFonts w:ascii="Syntax-Bold" w:hAnsi="Syntax-Bold" w:cs="Syntax-Bold"/>
          <w:b/>
          <w:bCs/>
          <w:color w:val="231F20"/>
          <w:sz w:val="18"/>
          <w:szCs w:val="18"/>
          <w:lang w:eastAsia="en-US"/>
        </w:rPr>
        <w:t>Impressum:</w:t>
      </w:r>
    </w:p>
    <w:p w:rsidR="00195967" w:rsidRDefault="00195967" w:rsidP="00195967">
      <w:pPr>
        <w:autoSpaceDE w:val="0"/>
        <w:autoSpaceDN w:val="0"/>
        <w:adjustRightInd w:val="0"/>
        <w:spacing w:after="0" w:line="240" w:lineRule="auto"/>
        <w:rPr>
          <w:rFonts w:ascii="Syntax-Roman" w:hAnsi="Syntax-Roman" w:cs="Syntax-Roman"/>
          <w:color w:val="231F20"/>
          <w:sz w:val="18"/>
          <w:szCs w:val="18"/>
          <w:lang w:eastAsia="en-US"/>
        </w:rPr>
      </w:pPr>
      <w:r>
        <w:rPr>
          <w:rFonts w:ascii="Syntax-Roman" w:hAnsi="Syntax-Roman" w:cs="Syntax-Roman"/>
          <w:color w:val="231F20"/>
          <w:sz w:val="18"/>
          <w:szCs w:val="18"/>
          <w:lang w:eastAsia="en-US"/>
        </w:rPr>
        <w:t>Katholische Aktion Wien, 1010 Wien, Stephansplatz 6/5/6 – 01/51552-3312 – katholische.aktion@edw.or.at – www.ka-wien.at</w:t>
      </w:r>
    </w:p>
    <w:p w:rsidR="00195967" w:rsidRDefault="00195967" w:rsidP="00195967">
      <w:pPr>
        <w:rPr>
          <w:rFonts w:ascii="Syntax-Roman" w:hAnsi="Syntax-Roman" w:cs="Syntax-Roman"/>
          <w:color w:val="231F20"/>
          <w:sz w:val="18"/>
          <w:szCs w:val="18"/>
          <w:lang w:eastAsia="en-US"/>
        </w:rPr>
      </w:pPr>
      <w:r>
        <w:rPr>
          <w:rFonts w:ascii="Syntax-Roman" w:hAnsi="Syntax-Roman" w:cs="Syntax-Roman"/>
          <w:color w:val="231F20"/>
          <w:sz w:val="18"/>
          <w:szCs w:val="18"/>
          <w:lang w:eastAsia="en-US"/>
        </w:rPr>
        <w:t>Vervielfältigung und Verbreitung erwünscht.</w:t>
      </w:r>
    </w:p>
    <w:p w:rsidR="00195967" w:rsidRPr="00345EB2" w:rsidRDefault="00195967" w:rsidP="00195967">
      <w:pPr>
        <w:spacing w:beforeAutospacing="1" w:afterAutospacing="1" w:line="240" w:lineRule="auto"/>
        <w:rPr>
          <w:rFonts w:cstheme="minorHAnsi"/>
          <w:sz w:val="24"/>
          <w:szCs w:val="24"/>
        </w:rPr>
      </w:pPr>
      <w:r w:rsidRPr="00345EB2">
        <w:rPr>
          <w:rFonts w:cstheme="minorHAnsi"/>
          <w:sz w:val="24"/>
          <w:szCs w:val="24"/>
        </w:rPr>
        <w:t xml:space="preserve">Sie finden diesen Text auch zum Download auf der Homepage der Katholischen Aktion der Erzdiözese Wien </w:t>
      </w:r>
    </w:p>
    <w:bookmarkStart w:id="0" w:name="_GoBack"/>
    <w:bookmarkEnd w:id="0"/>
    <w:p w:rsidR="00BE32C8" w:rsidRDefault="00BE32C8" w:rsidP="00BE32C8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begin"/>
      </w:r>
      <w:r>
        <w:rPr>
          <w:rFonts w:asciiTheme="minorHAnsi" w:hAnsiTheme="minorHAnsi" w:cstheme="minorHAnsi"/>
          <w:sz w:val="24"/>
          <w:szCs w:val="24"/>
        </w:rPr>
        <w:instrText xml:space="preserve"> HYPERLINK "http://www.ka-wien.at/fastenzeit" </w:instrText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  <w:r>
        <w:rPr>
          <w:rStyle w:val="Hyperlink"/>
          <w:rFonts w:asciiTheme="minorHAnsi" w:hAnsiTheme="minorHAnsi" w:cstheme="minorHAnsi"/>
          <w:sz w:val="24"/>
          <w:szCs w:val="24"/>
        </w:rPr>
        <w:t>http://www.ka-wien.at/fastenzeit</w:t>
      </w: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:rsidR="00BE32C8" w:rsidRDefault="00BE32C8" w:rsidP="00BE32C8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Diesen Text können Sie auch als Büchlein im (Online)Shop der Materialstelle der Erzdiözese Wien bestellen. </w:t>
      </w:r>
    </w:p>
    <w:p w:rsidR="00BE32C8" w:rsidRDefault="00BE32C8" w:rsidP="00195967">
      <w:pPr>
        <w:spacing w:beforeAutospacing="1" w:afterAutospacing="1" w:line="240" w:lineRule="auto"/>
        <w:rPr>
          <w:rFonts w:cstheme="minorHAnsi"/>
          <w:sz w:val="24"/>
          <w:szCs w:val="24"/>
        </w:rPr>
      </w:pPr>
    </w:p>
    <w:p w:rsidR="00195967" w:rsidRDefault="008D2C3C" w:rsidP="00195967">
      <w:pPr>
        <w:spacing w:beforeAutospacing="1" w:afterAutospacing="1" w:line="240" w:lineRule="auto"/>
        <w:rPr>
          <w:rFonts w:cstheme="minorHAnsi"/>
          <w:sz w:val="24"/>
          <w:szCs w:val="24"/>
        </w:rPr>
      </w:pPr>
      <w:r w:rsidRPr="008D2C3C">
        <w:rPr>
          <w:rFonts w:cstheme="minorHAnsi"/>
          <w:sz w:val="24"/>
          <w:szCs w:val="24"/>
        </w:rPr>
        <w:t xml:space="preserve"> </w:t>
      </w:r>
    </w:p>
    <w:p w:rsidR="008D2C3C" w:rsidRDefault="008D2C3C" w:rsidP="00195967">
      <w:pPr>
        <w:spacing w:beforeAutospacing="1" w:afterAutospacing="1" w:line="240" w:lineRule="auto"/>
        <w:rPr>
          <w:rFonts w:cstheme="minorHAnsi"/>
          <w:sz w:val="24"/>
          <w:szCs w:val="24"/>
        </w:rPr>
      </w:pPr>
    </w:p>
    <w:p w:rsidR="008D2C3C" w:rsidRPr="00345EB2" w:rsidRDefault="008D2C3C" w:rsidP="00195967">
      <w:pPr>
        <w:spacing w:beforeAutospacing="1" w:afterAutospacing="1" w:line="240" w:lineRule="auto"/>
        <w:rPr>
          <w:rFonts w:cstheme="minorHAnsi"/>
          <w:sz w:val="24"/>
          <w:szCs w:val="24"/>
        </w:rPr>
      </w:pPr>
    </w:p>
    <w:p w:rsidR="00195967" w:rsidRPr="00F95E61" w:rsidRDefault="00195967" w:rsidP="002F24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MicrosoftTaiLe"/>
          <w:sz w:val="24"/>
          <w:szCs w:val="24"/>
          <w:lang w:eastAsia="en-US"/>
        </w:rPr>
      </w:pPr>
    </w:p>
    <w:sectPr w:rsidR="00195967" w:rsidRPr="00F95E61" w:rsidSect="002F24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TaiL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crosoftTaiL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Gothic-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rasITC-Ligh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ntax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ntax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142A5"/>
    <w:multiLevelType w:val="hybridMultilevel"/>
    <w:tmpl w:val="0516816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4B9"/>
    <w:rsid w:val="00142F1C"/>
    <w:rsid w:val="00195967"/>
    <w:rsid w:val="00273B46"/>
    <w:rsid w:val="002F24B9"/>
    <w:rsid w:val="00417BD1"/>
    <w:rsid w:val="005B0FA9"/>
    <w:rsid w:val="007622E6"/>
    <w:rsid w:val="00836486"/>
    <w:rsid w:val="008B2C87"/>
    <w:rsid w:val="008D2C3C"/>
    <w:rsid w:val="009524ED"/>
    <w:rsid w:val="00B109D8"/>
    <w:rsid w:val="00B712F4"/>
    <w:rsid w:val="00BA6CA0"/>
    <w:rsid w:val="00BE32C8"/>
    <w:rsid w:val="00DC42D7"/>
    <w:rsid w:val="00F95E61"/>
    <w:rsid w:val="00FC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FD71"/>
  <w15:chartTrackingRefBased/>
  <w15:docId w15:val="{CAB76F29-6A00-47C0-80AD-02E44622B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qFormat/>
    <w:rsid w:val="00195967"/>
    <w:pPr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8D2C3C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8D2C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929B3E5B.dotm</Template>
  <TotalTime>0</TotalTime>
  <Pages>8</Pages>
  <Words>2223</Words>
  <Characters>14009</Characters>
  <Application>Microsoft Office Word</Application>
  <DocSecurity>4</DocSecurity>
  <Lines>116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EDW</Company>
  <LinksUpToDate>false</LinksUpToDate>
  <CharactersWithSpaces>16200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Watz Christoph</dc:creator>
  <cp:keywords/>
  <dc:description/>
  <cp:lastModifiedBy>Watz Christoph</cp:lastModifiedBy>
  <cp:revision>2</cp:revision>
  <dcterms:created xsi:type="dcterms:W3CDTF">2022-02-23T07:43:00Z</dcterms:created>
  <dcterms:modified xsi:type="dcterms:W3CDTF">2022-02-23T07:43:00Z</dcterms:modified>
</cp:coreProperties>
</file>